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9D8" w:rsidRPr="00203D2B" w:rsidRDefault="00480565">
      <w:pPr>
        <w:pStyle w:val="bertitel"/>
        <w:spacing w:after="280"/>
        <w:rPr>
          <w:color w:val="000000" w:themeColor="text1"/>
          <w:sz w:val="36"/>
        </w:rPr>
      </w:pPr>
      <w:r w:rsidRPr="000B4F3D">
        <w:rPr>
          <w:noProof/>
          <w:color w:val="000000" w:themeColor="text1"/>
          <w:sz w:val="36"/>
          <w:lang w:val="de-CH" w:eastAsia="de-CH"/>
        </w:rPr>
        <w:drawing>
          <wp:anchor distT="0" distB="0" distL="114300" distR="114300" simplePos="0" relativeHeight="251656703" behindDoc="1" locked="0" layoutInCell="1" allowOverlap="1" wp14:anchorId="7A9809C4" wp14:editId="35BBB03F">
            <wp:simplePos x="0" y="0"/>
            <wp:positionH relativeFrom="column">
              <wp:posOffset>-1089660</wp:posOffset>
            </wp:positionH>
            <wp:positionV relativeFrom="paragraph">
              <wp:posOffset>-565150</wp:posOffset>
            </wp:positionV>
            <wp:extent cx="7687945" cy="2845435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" t="17742" r="258" b="41216"/>
                    <a:stretch/>
                  </pic:blipFill>
                  <pic:spPr bwMode="auto">
                    <a:xfrm>
                      <a:off x="0" y="0"/>
                      <a:ext cx="7687945" cy="284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D53">
        <w:rPr>
          <w:noProof/>
          <w:color w:val="4F6228" w:themeColor="accent3" w:themeShade="80"/>
          <w:sz w:val="36"/>
          <w:lang w:val="de-CH" w:eastAsia="de-CH"/>
        </w:rPr>
        <w:drawing>
          <wp:anchor distT="0" distB="0" distL="114300" distR="114300" simplePos="0" relativeHeight="251676160" behindDoc="0" locked="0" layoutInCell="1" allowOverlap="1" wp14:anchorId="7C652717" wp14:editId="4F99A520">
            <wp:simplePos x="0" y="0"/>
            <wp:positionH relativeFrom="column">
              <wp:posOffset>-225425</wp:posOffset>
            </wp:positionH>
            <wp:positionV relativeFrom="paragraph">
              <wp:posOffset>6350</wp:posOffset>
            </wp:positionV>
            <wp:extent cx="1495425" cy="831215"/>
            <wp:effectExtent l="0" t="0" r="9525" b="6985"/>
            <wp:wrapNone/>
            <wp:docPr id="10" name="Grafik 6" descr="Logo Grimm far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rimm farbig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F3D" w:rsidRPr="000B4F3D">
        <w:rPr>
          <w:noProof/>
          <w:color w:val="000000" w:themeColor="text1"/>
          <w:sz w:val="36"/>
          <w:lang w:val="de-CH" w:eastAsia="de-CH"/>
        </w:rPr>
        <w:drawing>
          <wp:anchor distT="0" distB="0" distL="114300" distR="114300" simplePos="0" relativeHeight="251667968" behindDoc="0" locked="0" layoutInCell="1" allowOverlap="1" wp14:anchorId="54609B8F" wp14:editId="193C9C1C">
            <wp:simplePos x="0" y="0"/>
            <wp:positionH relativeFrom="column">
              <wp:posOffset>-2971165</wp:posOffset>
            </wp:positionH>
            <wp:positionV relativeFrom="paragraph">
              <wp:posOffset>87630</wp:posOffset>
            </wp:positionV>
            <wp:extent cx="1492885" cy="750570"/>
            <wp:effectExtent l="0" t="0" r="0" b="0"/>
            <wp:wrapNone/>
            <wp:docPr id="7" name="Grafik 6" descr="Logo Grimm far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rimm farbig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4AD" w:rsidRPr="00203D2B" w:rsidRDefault="000B4F3D">
      <w:pPr>
        <w:pStyle w:val="bertitel"/>
        <w:spacing w:after="280"/>
        <w:rPr>
          <w:color w:val="000000" w:themeColor="text1"/>
          <w:sz w:val="36"/>
        </w:rPr>
      </w:pPr>
      <w:r w:rsidRPr="000B4F3D">
        <w:rPr>
          <w:noProof/>
          <w:color w:val="000000" w:themeColor="text1"/>
          <w:sz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3DABDF" wp14:editId="69F771B6">
                <wp:simplePos x="0" y="0"/>
                <wp:positionH relativeFrom="column">
                  <wp:posOffset>3094355</wp:posOffset>
                </wp:positionH>
                <wp:positionV relativeFrom="paragraph">
                  <wp:posOffset>179705</wp:posOffset>
                </wp:positionV>
                <wp:extent cx="2714625" cy="1427480"/>
                <wp:effectExtent l="19050" t="19050" r="28575" b="20320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427480"/>
                        </a:xfrm>
                        <a:prstGeom prst="roundRect">
                          <a:avLst>
                            <a:gd name="adj" fmla="val 12025"/>
                          </a:avLst>
                        </a:prstGeom>
                        <a:solidFill>
                          <a:schemeClr val="bg1">
                            <a:alpha val="87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F3D" w:rsidRPr="00CC1C7B" w:rsidRDefault="000B4F3D" w:rsidP="000B4F3D">
                            <w:pPr>
                              <w:pStyle w:val="bertitel"/>
                              <w:tabs>
                                <w:tab w:val="clear" w:pos="5443"/>
                                <w:tab w:val="left" w:pos="2820"/>
                              </w:tabs>
                              <w:spacing w:after="160"/>
                              <w:rPr>
                                <w:rFonts w:asciiTheme="minorHAnsi" w:hAnsiTheme="minorHAnsi" w:cstheme="minorHAnsi"/>
                                <w:b w:val="0"/>
                                <w:color w:val="4F6228" w:themeColor="accent3" w:themeShade="80"/>
                                <w:sz w:val="60"/>
                                <w:szCs w:val="60"/>
                              </w:rPr>
                            </w:pPr>
                            <w:r w:rsidRPr="00CC1C7B">
                              <w:rPr>
                                <w:rFonts w:asciiTheme="minorHAnsi" w:hAnsiTheme="minorHAnsi" w:cstheme="minorHAnsi"/>
                                <w:b w:val="0"/>
                                <w:color w:val="4F6228" w:themeColor="accent3" w:themeShade="80"/>
                                <w:sz w:val="60"/>
                                <w:szCs w:val="60"/>
                              </w:rPr>
                              <w:t>Anmeldung</w:t>
                            </w:r>
                            <w:r w:rsidRPr="00CC1C7B">
                              <w:rPr>
                                <w:rFonts w:asciiTheme="minorHAnsi" w:hAnsiTheme="minorHAnsi" w:cstheme="minorHAnsi"/>
                                <w:b w:val="0"/>
                                <w:color w:val="4F6228" w:themeColor="accent3" w:themeShade="80"/>
                                <w:sz w:val="60"/>
                                <w:szCs w:val="60"/>
                              </w:rPr>
                              <w:tab/>
                            </w:r>
                          </w:p>
                          <w:p w:rsidR="000B4F3D" w:rsidRPr="00CC1C7B" w:rsidRDefault="000B4F3D" w:rsidP="000B4F3D">
                            <w:pPr>
                              <w:pStyle w:val="bertitel"/>
                              <w:tabs>
                                <w:tab w:val="clear" w:pos="5443"/>
                                <w:tab w:val="left" w:pos="2820"/>
                              </w:tabs>
                              <w:spacing w:after="280"/>
                              <w:ind w:right="-170"/>
                              <w:rPr>
                                <w:rFonts w:asciiTheme="minorHAnsi" w:hAnsiTheme="minorHAnsi" w:cstheme="minorHAnsi"/>
                                <w:b w:val="0"/>
                                <w:color w:val="4F6228" w:themeColor="accent3" w:themeShade="8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4F6228" w:themeColor="accent3" w:themeShade="80"/>
                                <w:sz w:val="36"/>
                              </w:rPr>
                              <w:t xml:space="preserve">Entsorgung von 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4F6228" w:themeColor="accent3" w:themeShade="80"/>
                                <w:sz w:val="36"/>
                              </w:rPr>
                              <w:br/>
                              <w:t>Karton</w:t>
                            </w:r>
                            <w:r w:rsidRPr="00CC1C7B">
                              <w:rPr>
                                <w:rFonts w:asciiTheme="minorHAnsi" w:hAnsiTheme="minorHAnsi" w:cstheme="minorHAnsi"/>
                                <w:b w:val="0"/>
                                <w:color w:val="4F6228" w:themeColor="accent3" w:themeShade="80"/>
                                <w:sz w:val="36"/>
                              </w:rPr>
                              <w:t xml:space="preserve"> </w:t>
                            </w:r>
                          </w:p>
                          <w:p w:rsidR="000B4F3D" w:rsidRPr="005C1D53" w:rsidRDefault="000B4F3D" w:rsidP="000B4F3D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DABDF" id="Abgerundetes Rechteck 8" o:spid="_x0000_s1026" style="position:absolute;margin-left:243.65pt;margin-top:14.15pt;width:213.75pt;height:112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" fillcolor="white [3212]" strokecolor="yellow" strokeweight="2.25pt">
                <v:fill opacity="57054f"/>
                <v:textbox>
                  <w:txbxContent>
                    <w:p w:rsidR="000B4F3D" w:rsidRPr="00CC1C7B" w:rsidRDefault="000B4F3D" w:rsidP="000B4F3D">
                      <w:pPr>
                        <w:pStyle w:val="bertitel"/>
                        <w:tabs>
                          <w:tab w:val="clear" w:pos="5443"/>
                          <w:tab w:val="left" w:pos="2820"/>
                        </w:tabs>
                        <w:spacing w:after="160"/>
                        <w:rPr>
                          <w:rFonts w:asciiTheme="minorHAnsi" w:hAnsiTheme="minorHAnsi" w:cstheme="minorHAnsi"/>
                          <w:b w:val="0"/>
                          <w:color w:val="4F6228" w:themeColor="accent3" w:themeShade="80"/>
                          <w:sz w:val="60"/>
                          <w:szCs w:val="60"/>
                        </w:rPr>
                      </w:pPr>
                      <w:r w:rsidRPr="00CC1C7B">
                        <w:rPr>
                          <w:rFonts w:asciiTheme="minorHAnsi" w:hAnsiTheme="minorHAnsi" w:cstheme="minorHAnsi"/>
                          <w:b w:val="0"/>
                          <w:color w:val="4F6228" w:themeColor="accent3" w:themeShade="80"/>
                          <w:sz w:val="60"/>
                          <w:szCs w:val="60"/>
                        </w:rPr>
                        <w:t>Anmeldung</w:t>
                      </w:r>
                      <w:r w:rsidRPr="00CC1C7B">
                        <w:rPr>
                          <w:rFonts w:asciiTheme="minorHAnsi" w:hAnsiTheme="minorHAnsi" w:cstheme="minorHAnsi"/>
                          <w:b w:val="0"/>
                          <w:color w:val="4F6228" w:themeColor="accent3" w:themeShade="80"/>
                          <w:sz w:val="60"/>
                          <w:szCs w:val="60"/>
                        </w:rPr>
                        <w:tab/>
                      </w:r>
                    </w:p>
                    <w:p w:rsidR="000B4F3D" w:rsidRPr="00CC1C7B" w:rsidRDefault="000B4F3D" w:rsidP="000B4F3D">
                      <w:pPr>
                        <w:pStyle w:val="bertitel"/>
                        <w:tabs>
                          <w:tab w:val="clear" w:pos="5443"/>
                          <w:tab w:val="left" w:pos="2820"/>
                        </w:tabs>
                        <w:spacing w:after="280"/>
                        <w:ind w:right="-170"/>
                        <w:rPr>
                          <w:rFonts w:asciiTheme="minorHAnsi" w:hAnsiTheme="minorHAnsi" w:cstheme="minorHAnsi"/>
                          <w:b w:val="0"/>
                          <w:color w:val="4F6228" w:themeColor="accent3" w:themeShade="80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color w:val="4F6228" w:themeColor="accent3" w:themeShade="80"/>
                          <w:sz w:val="36"/>
                        </w:rPr>
                        <w:t xml:space="preserve">Entsorgung von 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color w:val="4F6228" w:themeColor="accent3" w:themeShade="80"/>
                          <w:sz w:val="36"/>
                        </w:rPr>
                        <w:br/>
                        <w:t>Karton</w:t>
                      </w:r>
                      <w:r w:rsidRPr="00CC1C7B">
                        <w:rPr>
                          <w:rFonts w:asciiTheme="minorHAnsi" w:hAnsiTheme="minorHAnsi" w:cstheme="minorHAnsi"/>
                          <w:b w:val="0"/>
                          <w:color w:val="4F6228" w:themeColor="accent3" w:themeShade="80"/>
                          <w:sz w:val="36"/>
                        </w:rPr>
                        <w:t xml:space="preserve"> </w:t>
                      </w:r>
                    </w:p>
                    <w:p w:rsidR="000B4F3D" w:rsidRPr="005C1D53" w:rsidRDefault="000B4F3D" w:rsidP="000B4F3D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  <w:sz w:val="36"/>
          <w:lang w:val="de-CH" w:eastAsia="de-CH"/>
        </w:rPr>
        <w:drawing>
          <wp:anchor distT="0" distB="0" distL="114300" distR="114300" simplePos="0" relativeHeight="251670016" behindDoc="0" locked="0" layoutInCell="1" allowOverlap="1" wp14:anchorId="54D23BF1" wp14:editId="20526AD0">
            <wp:simplePos x="0" y="0"/>
            <wp:positionH relativeFrom="column">
              <wp:posOffset>4846320</wp:posOffset>
            </wp:positionH>
            <wp:positionV relativeFrom="paragraph">
              <wp:posOffset>812800</wp:posOffset>
            </wp:positionV>
            <wp:extent cx="699770" cy="699770"/>
            <wp:effectExtent l="0" t="0" r="508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4AD" w:rsidRPr="00203D2B" w:rsidRDefault="00DF34AD">
      <w:pPr>
        <w:pStyle w:val="bertitel"/>
        <w:spacing w:after="280"/>
        <w:rPr>
          <w:color w:val="000000" w:themeColor="text1"/>
          <w:sz w:val="36"/>
        </w:rPr>
      </w:pPr>
    </w:p>
    <w:p w:rsidR="00DF34AD" w:rsidRPr="00203D2B" w:rsidRDefault="00DF34AD">
      <w:pPr>
        <w:pStyle w:val="bertitel"/>
        <w:spacing w:after="280"/>
        <w:rPr>
          <w:color w:val="000000" w:themeColor="text1"/>
          <w:sz w:val="36"/>
        </w:rPr>
      </w:pPr>
    </w:p>
    <w:p w:rsidR="009F211D" w:rsidRPr="00203D2B" w:rsidRDefault="009F211D" w:rsidP="009F211D">
      <w:pPr>
        <w:tabs>
          <w:tab w:val="clear" w:pos="5443"/>
          <w:tab w:val="left" w:pos="4536"/>
          <w:tab w:val="right" w:leader="underscore" w:pos="8789"/>
        </w:tabs>
        <w:spacing w:after="80"/>
        <w:ind w:right="-680"/>
        <w:rPr>
          <w:color w:val="000000" w:themeColor="text1"/>
          <w:sz w:val="20"/>
        </w:rPr>
      </w:pPr>
    </w:p>
    <w:p w:rsidR="000457C8" w:rsidRPr="00203D2B" w:rsidRDefault="000457C8" w:rsidP="009F211D">
      <w:pPr>
        <w:tabs>
          <w:tab w:val="clear" w:pos="5443"/>
          <w:tab w:val="left" w:pos="4536"/>
          <w:tab w:val="right" w:leader="underscore" w:pos="8789"/>
        </w:tabs>
        <w:spacing w:after="80"/>
        <w:ind w:right="-680"/>
        <w:rPr>
          <w:color w:val="000000" w:themeColor="text1"/>
          <w:sz w:val="20"/>
        </w:rPr>
      </w:pPr>
    </w:p>
    <w:p w:rsidR="000457C8" w:rsidRPr="00203D2B" w:rsidRDefault="000457C8" w:rsidP="009F211D">
      <w:pPr>
        <w:tabs>
          <w:tab w:val="clear" w:pos="5443"/>
          <w:tab w:val="left" w:pos="4536"/>
          <w:tab w:val="right" w:leader="underscore" w:pos="8789"/>
        </w:tabs>
        <w:spacing w:after="80"/>
        <w:ind w:right="-680"/>
        <w:rPr>
          <w:color w:val="000000" w:themeColor="text1"/>
          <w:sz w:val="20"/>
        </w:rPr>
      </w:pPr>
    </w:p>
    <w:p w:rsidR="00DB6076" w:rsidRPr="000B4F3D" w:rsidRDefault="00203D2B" w:rsidP="000B4F3D">
      <w:pPr>
        <w:tabs>
          <w:tab w:val="clear" w:pos="5443"/>
          <w:tab w:val="left" w:pos="4536"/>
          <w:tab w:val="right" w:leader="underscore" w:pos="9072"/>
        </w:tabs>
        <w:spacing w:after="80"/>
        <w:ind w:right="-680"/>
        <w:rPr>
          <w:rFonts w:asciiTheme="minorHAnsi" w:hAnsiTheme="minorHAnsi" w:cstheme="minorHAnsi"/>
          <w:color w:val="000000" w:themeColor="text1"/>
          <w:sz w:val="26"/>
          <w:szCs w:val="26"/>
          <w:shd w:val="clear" w:color="auto" w:fill="00B050"/>
        </w:rPr>
      </w:pP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Unsere Karton-Tour findet wöchentlich jeweils am </w:t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Freitag</w:t>
      </w: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statt.</w:t>
      </w:r>
      <w:r w:rsidR="00DB6076" w:rsidRPr="000B4F3D">
        <w:rPr>
          <w:rFonts w:asciiTheme="minorHAnsi" w:hAnsiTheme="minorHAnsi" w:cstheme="minorHAnsi"/>
          <w:b/>
          <w:color w:val="000000" w:themeColor="text1"/>
          <w:sz w:val="26"/>
          <w:szCs w:val="26"/>
          <w:shd w:val="clear" w:color="auto" w:fill="00B050"/>
        </w:rPr>
        <w:t xml:space="preserve"> </w:t>
      </w:r>
      <w:r w:rsidR="009F211D" w:rsidRPr="000B4F3D">
        <w:rPr>
          <w:rFonts w:asciiTheme="minorHAnsi" w:hAnsiTheme="minorHAnsi" w:cstheme="minorHAnsi"/>
          <w:color w:val="000000" w:themeColor="text1"/>
          <w:sz w:val="26"/>
          <w:szCs w:val="26"/>
          <w:shd w:val="clear" w:color="auto" w:fill="00B050"/>
        </w:rPr>
        <w:t xml:space="preserve"> </w:t>
      </w:r>
      <w:r w:rsidRPr="000B4F3D">
        <w:rPr>
          <w:rFonts w:asciiTheme="minorHAnsi" w:hAnsiTheme="minorHAnsi" w:cstheme="minorHAnsi"/>
          <w:color w:val="000000" w:themeColor="text1"/>
          <w:sz w:val="26"/>
          <w:szCs w:val="26"/>
          <w:shd w:val="clear" w:color="auto" w:fill="00B050"/>
        </w:rPr>
        <w:br/>
      </w:r>
    </w:p>
    <w:p w:rsidR="00203D2B" w:rsidRPr="000B4F3D" w:rsidRDefault="00203D2B" w:rsidP="000B4F3D">
      <w:pPr>
        <w:tabs>
          <w:tab w:val="clear" w:pos="5443"/>
          <w:tab w:val="left" w:pos="4962"/>
          <w:tab w:val="right" w:leader="underscore" w:pos="9072"/>
        </w:tabs>
        <w:spacing w:after="80"/>
        <w:ind w:right="-680"/>
        <w:rPr>
          <w:rFonts w:asciiTheme="minorHAnsi" w:hAnsiTheme="minorHAnsi" w:cstheme="minorHAnsi"/>
          <w:sz w:val="26"/>
          <w:szCs w:val="26"/>
          <w:lang w:val="de-CH"/>
        </w:rPr>
      </w:pPr>
      <w:r w:rsidRPr="000B4F3D">
        <w:rPr>
          <w:rFonts w:asciiTheme="minorHAnsi" w:hAnsiTheme="minorHAnsi" w:cstheme="minorHAnsi"/>
          <w:b/>
          <w:sz w:val="26"/>
          <w:szCs w:val="26"/>
          <w:lang w:val="de-CH"/>
        </w:rPr>
        <w:t>Bereitstellung des Kartons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 xml:space="preserve">: </w:t>
      </w:r>
      <w:r w:rsidRPr="000B4F3D">
        <w:rPr>
          <w:rFonts w:asciiTheme="minorHAnsi" w:hAnsiTheme="minorHAnsi" w:cstheme="minorHAnsi"/>
          <w:b/>
          <w:sz w:val="26"/>
          <w:szCs w:val="26"/>
          <w:lang w:val="de-CH"/>
        </w:rPr>
        <w:t xml:space="preserve">ab 7 Uhr </w:t>
      </w:r>
      <w:r w:rsidRPr="000B4F3D">
        <w:rPr>
          <w:rFonts w:asciiTheme="minorHAnsi" w:hAnsiTheme="minorHAnsi" w:cstheme="minorHAnsi"/>
          <w:b/>
          <w:sz w:val="26"/>
          <w:szCs w:val="26"/>
          <w:lang w:val="de-CH"/>
        </w:rPr>
        <w:tab/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begin">
          <w:ffData>
            <w:name w:val="Kontrollkästchen1"/>
            <w:enabled/>
            <w:calcOnExit w:val="0"/>
            <w:statusText w:type="text" w:val="Mit Leertaste"/>
            <w:checkBox>
              <w:sizeAuto/>
              <w:default w:val="0"/>
              <w:checked w:val="0"/>
            </w:checkBox>
          </w:ffData>
        </w:fldChar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instrText xml:space="preserve"> FORMCHECKBOX </w:instrText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separate"/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end"/>
      </w: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 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>in Container</w:t>
      </w:r>
    </w:p>
    <w:p w:rsidR="00203D2B" w:rsidRPr="000B4F3D" w:rsidRDefault="00203D2B" w:rsidP="000B4F3D">
      <w:pPr>
        <w:tabs>
          <w:tab w:val="clear" w:pos="5443"/>
          <w:tab w:val="left" w:pos="4962"/>
          <w:tab w:val="right" w:leader="underscore" w:pos="9072"/>
        </w:tabs>
        <w:spacing w:after="80"/>
        <w:ind w:right="-680"/>
        <w:rPr>
          <w:rFonts w:asciiTheme="minorHAnsi" w:hAnsiTheme="minorHAnsi" w:cstheme="minorHAnsi"/>
          <w:sz w:val="26"/>
          <w:szCs w:val="26"/>
          <w:lang w:val="de-CH"/>
        </w:rPr>
      </w:pPr>
      <w:r w:rsidRPr="000B4F3D">
        <w:rPr>
          <w:rFonts w:asciiTheme="minorHAnsi" w:hAnsiTheme="minorHAnsi" w:cstheme="minorHAnsi"/>
          <w:sz w:val="26"/>
          <w:szCs w:val="26"/>
          <w:lang w:val="de-CH"/>
        </w:rPr>
        <w:tab/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begin">
          <w:ffData>
            <w:name w:val="Kontrollkästchen1"/>
            <w:enabled/>
            <w:calcOnExit w:val="0"/>
            <w:statusText w:type="text" w:val="Mit Leertaste"/>
            <w:checkBox>
              <w:sizeAuto/>
              <w:default w:val="0"/>
              <w:checked w:val="0"/>
            </w:checkBox>
          </w:ffData>
        </w:fldChar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instrText xml:space="preserve"> FORMCHECKBOX </w:instrText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separate"/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end"/>
      </w: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 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>in Kartonrolli</w:t>
      </w:r>
    </w:p>
    <w:p w:rsidR="009F211D" w:rsidRPr="000B4F3D" w:rsidRDefault="00203D2B" w:rsidP="000B4F3D">
      <w:pPr>
        <w:tabs>
          <w:tab w:val="clear" w:pos="5443"/>
          <w:tab w:val="left" w:pos="4962"/>
          <w:tab w:val="right" w:leader="underscore" w:pos="9072"/>
        </w:tabs>
        <w:spacing w:after="80"/>
        <w:ind w:right="-680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0B4F3D">
        <w:rPr>
          <w:rFonts w:asciiTheme="minorHAnsi" w:hAnsiTheme="minorHAnsi" w:cstheme="minorHAnsi"/>
          <w:sz w:val="26"/>
          <w:szCs w:val="26"/>
          <w:lang w:val="de-CH"/>
        </w:rPr>
        <w:tab/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begin">
          <w:ffData>
            <w:name w:val="Kontrollkästchen1"/>
            <w:enabled/>
            <w:calcOnExit w:val="0"/>
            <w:statusText w:type="text" w:val="Mit Leertaste"/>
            <w:checkBox>
              <w:sizeAuto/>
              <w:default w:val="0"/>
              <w:checked w:val="0"/>
            </w:checkBox>
          </w:ffData>
        </w:fldChar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instrText xml:space="preserve"> FORMCHECKBOX </w:instrText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separate"/>
      </w:r>
      <w:r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end"/>
      </w: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 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>gebündelt</w:t>
      </w:r>
    </w:p>
    <w:p w:rsidR="009F211D" w:rsidRPr="000B4F3D" w:rsidRDefault="009F211D" w:rsidP="000B4F3D">
      <w:pPr>
        <w:tabs>
          <w:tab w:val="clear" w:pos="5443"/>
          <w:tab w:val="left" w:pos="4962"/>
          <w:tab w:val="left" w:pos="7230"/>
          <w:tab w:val="right" w:leader="underscore" w:pos="9072"/>
        </w:tabs>
        <w:spacing w:after="80"/>
        <w:ind w:right="-680"/>
        <w:rPr>
          <w:rFonts w:asciiTheme="minorHAnsi" w:hAnsiTheme="minorHAnsi" w:cstheme="minorHAnsi"/>
          <w:color w:val="000000" w:themeColor="text1"/>
          <w:sz w:val="24"/>
        </w:rPr>
      </w:pPr>
    </w:p>
    <w:p w:rsidR="00DB6076" w:rsidRPr="000B4F3D" w:rsidRDefault="00252C04" w:rsidP="000B4F3D">
      <w:pPr>
        <w:tabs>
          <w:tab w:val="clear" w:pos="5443"/>
          <w:tab w:val="left" w:pos="4962"/>
          <w:tab w:val="left" w:pos="7230"/>
          <w:tab w:val="right" w:leader="underscore" w:pos="9072"/>
        </w:tabs>
        <w:spacing w:after="80"/>
        <w:ind w:right="-680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>Gewünschter Turnus</w:t>
      </w:r>
      <w:r w:rsidR="00203D2B"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der Entsorgung:</w:t>
      </w:r>
      <w:r w:rsidR="00DB6076"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ab/>
      </w:r>
      <w:r w:rsidR="00BC0DCD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begin">
          <w:ffData>
            <w:name w:val="Kontrollkästchen1"/>
            <w:enabled/>
            <w:calcOnExit w:val="0"/>
            <w:statusText w:type="text" w:val="Mit Leertaste"/>
            <w:checkBox>
              <w:sizeAuto/>
              <w:default w:val="0"/>
              <w:checked w:val="0"/>
            </w:checkBox>
          </w:ffData>
        </w:fldChar>
      </w:r>
      <w:r w:rsidR="00DB6076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instrText xml:space="preserve"> FORMCHECKBOX </w:instrText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separate"/>
      </w:r>
      <w:r w:rsidR="00BC0DCD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end"/>
      </w:r>
      <w:r w:rsidR="00DB6076"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 wöchentlich</w:t>
      </w:r>
    </w:p>
    <w:p w:rsidR="00533625" w:rsidRPr="000B4F3D" w:rsidRDefault="00533625" w:rsidP="000B4F3D">
      <w:pPr>
        <w:tabs>
          <w:tab w:val="clear" w:pos="5443"/>
          <w:tab w:val="left" w:pos="4962"/>
          <w:tab w:val="left" w:pos="7230"/>
          <w:tab w:val="right" w:leader="underscore" w:pos="9072"/>
        </w:tabs>
        <w:spacing w:after="80"/>
        <w:ind w:right="-680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ab/>
      </w:r>
      <w:r w:rsidR="00BC0DCD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begin">
          <w:ffData>
            <w:name w:val=""/>
            <w:enabled/>
            <w:calcOnExit w:val="0"/>
            <w:statusText w:type="text" w:val="Mit Leertaste"/>
            <w:checkBox>
              <w:sizeAuto/>
              <w:default w:val="0"/>
              <w:checked w:val="0"/>
            </w:checkBox>
          </w:ffData>
        </w:fldChar>
      </w:r>
      <w:r w:rsidR="00D73A58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instrText xml:space="preserve"> FORMCHECKBOX </w:instrText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separate"/>
      </w:r>
      <w:r w:rsidR="00BC0DCD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end"/>
      </w:r>
      <w:r w:rsidR="00D73A58"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 </w:t>
      </w: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>jede 2. Woche</w:t>
      </w:r>
    </w:p>
    <w:p w:rsidR="00805F2A" w:rsidRPr="000B4F3D" w:rsidRDefault="009F211D" w:rsidP="000B4F3D">
      <w:pPr>
        <w:tabs>
          <w:tab w:val="clear" w:pos="5443"/>
          <w:tab w:val="left" w:pos="4962"/>
          <w:tab w:val="left" w:pos="7230"/>
          <w:tab w:val="right" w:leader="underscore" w:pos="9072"/>
        </w:tabs>
        <w:spacing w:after="40"/>
        <w:ind w:right="-680"/>
        <w:rPr>
          <w:rFonts w:asciiTheme="minorHAnsi" w:hAnsiTheme="minorHAnsi" w:cstheme="minorHAnsi"/>
          <w:color w:val="000000" w:themeColor="text1"/>
          <w:sz w:val="26"/>
          <w:szCs w:val="26"/>
        </w:rPr>
      </w:pP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ab/>
      </w:r>
      <w:r w:rsidR="00BC0DCD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begin">
          <w:ffData>
            <w:name w:val=""/>
            <w:enabled/>
            <w:calcOnExit w:val="0"/>
            <w:statusText w:type="text" w:val="Mit Leertaste"/>
            <w:checkBox>
              <w:sizeAuto/>
              <w:default w:val="0"/>
              <w:checked w:val="0"/>
            </w:checkBox>
          </w:ffData>
        </w:fldChar>
      </w:r>
      <w:r w:rsidR="00A5673A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instrText xml:space="preserve"> FORMCHECKBOX </w:instrText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</w:r>
      <w:r w:rsidR="00BD726A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separate"/>
      </w:r>
      <w:r w:rsidR="00BC0DCD" w:rsidRPr="000B4F3D">
        <w:rPr>
          <w:rFonts w:asciiTheme="minorHAnsi" w:hAnsiTheme="minorHAnsi" w:cstheme="minorHAnsi"/>
          <w:b/>
          <w:color w:val="000000" w:themeColor="text1"/>
          <w:sz w:val="26"/>
          <w:szCs w:val="26"/>
        </w:rPr>
        <w:fldChar w:fldCharType="end"/>
      </w:r>
      <w:r w:rsidR="00BF161E"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="00805F2A"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 w:rsidRPr="000B4F3D"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auf Abruf </w:t>
      </w:r>
    </w:p>
    <w:p w:rsidR="00805F2A" w:rsidRPr="000B4F3D" w:rsidRDefault="00371D60" w:rsidP="000B4F3D">
      <w:pPr>
        <w:tabs>
          <w:tab w:val="clear" w:pos="5443"/>
          <w:tab w:val="left" w:pos="4536"/>
          <w:tab w:val="left" w:pos="7230"/>
          <w:tab w:val="right" w:leader="underscore" w:pos="9072"/>
        </w:tabs>
        <w:spacing w:after="40"/>
        <w:ind w:right="-680"/>
        <w:rPr>
          <w:rFonts w:asciiTheme="minorHAnsi" w:hAnsiTheme="minorHAnsi" w:cstheme="minorHAnsi"/>
          <w:color w:val="000000" w:themeColor="text1"/>
          <w:sz w:val="24"/>
        </w:rPr>
      </w:pPr>
      <w:r w:rsidRPr="000B4F3D">
        <w:rPr>
          <w:rFonts w:asciiTheme="minorHAnsi" w:hAnsiTheme="minorHAnsi" w:cstheme="minorHAnsi"/>
          <w:color w:val="000000" w:themeColor="text1"/>
          <w:sz w:val="24"/>
        </w:rPr>
        <w:tab/>
      </w:r>
    </w:p>
    <w:p w:rsidR="00203D2B" w:rsidRPr="000B4F3D" w:rsidRDefault="00203D2B" w:rsidP="000B4F3D">
      <w:pPr>
        <w:tabs>
          <w:tab w:val="clear" w:pos="5443"/>
          <w:tab w:val="left" w:pos="4962"/>
        </w:tabs>
        <w:rPr>
          <w:rFonts w:asciiTheme="minorHAnsi" w:hAnsiTheme="minorHAnsi" w:cstheme="minorHAnsi"/>
          <w:b/>
          <w:sz w:val="26"/>
          <w:szCs w:val="26"/>
          <w:lang w:val="de-CH"/>
        </w:rPr>
      </w:pPr>
      <w:r w:rsidRPr="000B4F3D">
        <w:rPr>
          <w:rFonts w:asciiTheme="minorHAnsi" w:hAnsiTheme="minorHAnsi" w:cstheme="minorHAnsi"/>
          <w:b/>
          <w:sz w:val="26"/>
          <w:szCs w:val="26"/>
          <w:lang w:val="de-CH"/>
        </w:rPr>
        <w:t>Preis:</w:t>
      </w:r>
    </w:p>
    <w:p w:rsidR="00203D2B" w:rsidRPr="000B4F3D" w:rsidRDefault="00203D2B" w:rsidP="000B4F3D">
      <w:pPr>
        <w:tabs>
          <w:tab w:val="clear" w:pos="5443"/>
          <w:tab w:val="left" w:pos="4962"/>
        </w:tabs>
        <w:spacing w:after="80"/>
        <w:rPr>
          <w:rFonts w:asciiTheme="minorHAnsi" w:hAnsiTheme="minorHAnsi" w:cstheme="minorHAnsi"/>
          <w:sz w:val="26"/>
          <w:szCs w:val="26"/>
          <w:lang w:val="de-CH"/>
        </w:rPr>
      </w:pPr>
      <w:r w:rsidRPr="000B4F3D">
        <w:rPr>
          <w:rFonts w:asciiTheme="minorHAnsi" w:hAnsiTheme="minorHAnsi" w:cstheme="minorHAnsi"/>
          <w:b/>
          <w:sz w:val="26"/>
          <w:szCs w:val="26"/>
          <w:lang w:val="de-CH"/>
        </w:rPr>
        <w:t>Karton abgeholt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 xml:space="preserve"> Pauschal (inkl. Verwertung)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ab/>
      </w:r>
      <w:r w:rsidRPr="000B4F3D">
        <w:rPr>
          <w:rFonts w:asciiTheme="minorHAnsi" w:hAnsiTheme="minorHAnsi" w:cstheme="minorHAnsi"/>
          <w:b/>
          <w:sz w:val="26"/>
          <w:szCs w:val="26"/>
          <w:lang w:val="de-CH"/>
        </w:rPr>
        <w:t xml:space="preserve">Fr. </w:t>
      </w:r>
      <w:r w:rsidR="00DA7999">
        <w:rPr>
          <w:rFonts w:asciiTheme="minorHAnsi" w:hAnsiTheme="minorHAnsi" w:cstheme="minorHAnsi"/>
          <w:b/>
          <w:sz w:val="26"/>
          <w:szCs w:val="26"/>
          <w:lang w:val="de-CH"/>
        </w:rPr>
        <w:t>40</w:t>
      </w:r>
      <w:r w:rsidRPr="000B4F3D">
        <w:rPr>
          <w:rFonts w:asciiTheme="minorHAnsi" w:hAnsiTheme="minorHAnsi" w:cstheme="minorHAnsi"/>
          <w:b/>
          <w:sz w:val="26"/>
          <w:szCs w:val="26"/>
          <w:lang w:val="de-CH"/>
        </w:rPr>
        <w:t>.–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 xml:space="preserve"> (bis 10 m</w:t>
      </w:r>
      <w:r w:rsidRPr="000B4F3D">
        <w:rPr>
          <w:rFonts w:asciiTheme="minorHAnsi" w:hAnsiTheme="minorHAnsi" w:cstheme="minorHAnsi"/>
          <w:sz w:val="26"/>
          <w:szCs w:val="26"/>
          <w:vertAlign w:val="superscript"/>
          <w:lang w:val="de-CH"/>
        </w:rPr>
        <w:t>3</w:t>
      </w:r>
      <w:r w:rsidRPr="000B4F3D">
        <w:rPr>
          <w:rFonts w:asciiTheme="minorHAnsi" w:hAnsiTheme="minorHAnsi" w:cstheme="minorHAnsi"/>
          <w:sz w:val="26"/>
          <w:szCs w:val="26"/>
          <w:lang w:val="de-CH"/>
        </w:rPr>
        <w:t>/Transport)</w:t>
      </w:r>
    </w:p>
    <w:p w:rsidR="00203D2B" w:rsidRPr="000B4F3D" w:rsidRDefault="00203D2B" w:rsidP="000B4F3D">
      <w:pPr>
        <w:tabs>
          <w:tab w:val="clear" w:pos="5443"/>
          <w:tab w:val="left" w:pos="4962"/>
        </w:tabs>
        <w:spacing w:after="80"/>
        <w:rPr>
          <w:rFonts w:asciiTheme="minorHAnsi" w:hAnsiTheme="minorHAnsi" w:cstheme="minorHAnsi"/>
          <w:sz w:val="24"/>
          <w:lang w:val="de-CH"/>
        </w:rPr>
      </w:pPr>
      <w:r w:rsidRPr="000B4F3D">
        <w:rPr>
          <w:rFonts w:asciiTheme="minorHAnsi" w:hAnsiTheme="minorHAnsi" w:cstheme="minorHAnsi"/>
          <w:sz w:val="24"/>
          <w:lang w:val="de-CH"/>
        </w:rPr>
        <w:tab/>
      </w:r>
      <w:r w:rsidRPr="000B4F3D">
        <w:rPr>
          <w:rFonts w:asciiTheme="minorHAnsi" w:hAnsiTheme="minorHAnsi" w:cstheme="minorHAnsi"/>
          <w:lang w:val="de-CH"/>
        </w:rPr>
        <w:t xml:space="preserve">Der Preis versteht sich exkl. </w:t>
      </w:r>
      <w:r w:rsidR="00E619BB">
        <w:rPr>
          <w:rFonts w:asciiTheme="minorHAnsi" w:hAnsiTheme="minorHAnsi" w:cstheme="minorHAnsi"/>
          <w:lang w:val="de-CH"/>
        </w:rPr>
        <w:t>7,7</w:t>
      </w:r>
      <w:r w:rsidRPr="000B4F3D">
        <w:rPr>
          <w:rFonts w:asciiTheme="minorHAnsi" w:hAnsiTheme="minorHAnsi" w:cstheme="minorHAnsi"/>
          <w:lang w:val="de-CH"/>
        </w:rPr>
        <w:t xml:space="preserve">% MWST, </w:t>
      </w:r>
      <w:r w:rsidRPr="000B4F3D">
        <w:rPr>
          <w:rFonts w:asciiTheme="minorHAnsi" w:hAnsiTheme="minorHAnsi" w:cstheme="minorHAnsi"/>
          <w:lang w:val="de-CH"/>
        </w:rPr>
        <w:br/>
      </w:r>
      <w:r w:rsidRPr="000B4F3D">
        <w:rPr>
          <w:rFonts w:asciiTheme="minorHAnsi" w:hAnsiTheme="minorHAnsi" w:cstheme="minorHAnsi"/>
          <w:lang w:val="de-CH"/>
        </w:rPr>
        <w:tab/>
        <w:t>rein netto innert 30 Tagen.</w:t>
      </w:r>
    </w:p>
    <w:p w:rsidR="00FC20A1" w:rsidRPr="00203D2B" w:rsidRDefault="00FC20A1" w:rsidP="000B4F3D">
      <w:pPr>
        <w:tabs>
          <w:tab w:val="clear" w:pos="5443"/>
          <w:tab w:val="left" w:pos="4536"/>
          <w:tab w:val="right" w:leader="underscore" w:pos="6379"/>
          <w:tab w:val="left" w:pos="7230"/>
          <w:tab w:val="right" w:leader="underscore" w:pos="9072"/>
        </w:tabs>
        <w:spacing w:after="0"/>
        <w:rPr>
          <w:rFonts w:ascii="Verdana" w:hAnsi="Verdana"/>
          <w:b/>
          <w:color w:val="000000" w:themeColor="text1"/>
          <w:sz w:val="20"/>
        </w:rPr>
      </w:pPr>
    </w:p>
    <w:tbl>
      <w:tblPr>
        <w:tblStyle w:val="HellesRaster-Akzent3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4962"/>
      </w:tblGrid>
      <w:tr w:rsidR="00203D2B" w:rsidRPr="00203D2B" w:rsidTr="000B4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4FACA"/>
            <w:vAlign w:val="center"/>
          </w:tcPr>
          <w:p w:rsidR="00D21D09" w:rsidRPr="000B4F3D" w:rsidRDefault="00D21D09" w:rsidP="000B4F3D">
            <w:pPr>
              <w:tabs>
                <w:tab w:val="clear" w:pos="5443"/>
                <w:tab w:val="right" w:pos="4111"/>
                <w:tab w:val="left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>Rechnungsadresse</w:t>
            </w:r>
          </w:p>
        </w:tc>
        <w:tc>
          <w:tcPr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21D09" w:rsidRPr="000B4F3D" w:rsidRDefault="00D21D09" w:rsidP="000B4F3D">
            <w:pPr>
              <w:tabs>
                <w:tab w:val="clear" w:pos="5443"/>
                <w:tab w:val="right" w:pos="4111"/>
                <w:tab w:val="left" w:pos="4536"/>
                <w:tab w:val="right" w:leader="underscore" w:pos="9072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:rsidR="00D21D09" w:rsidRPr="000B4F3D" w:rsidRDefault="00834BD8" w:rsidP="000B4F3D">
            <w:pPr>
              <w:tabs>
                <w:tab w:val="clear" w:pos="5443"/>
                <w:tab w:val="right" w:pos="4111"/>
                <w:tab w:val="left" w:pos="4536"/>
                <w:tab w:val="right" w:leader="underscore" w:pos="9072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fldChar w:fldCharType="begin">
                <w:ffData>
                  <w:name w:val=""/>
                  <w:enabled/>
                  <w:calcOnExit w:val="0"/>
                  <w:statusText w:type="text" w:val="Mit Leertaste"/>
                  <w:checkBox>
                    <w:sizeAuto/>
                    <w:default w:val="0"/>
                  </w:checkBox>
                </w:ffData>
              </w:fldChar>
            </w: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instrText xml:space="preserve"> FORMCHECKBOX </w:instrText>
            </w:r>
            <w:r w:rsidR="00BD726A">
              <w:rPr>
                <w:rFonts w:asciiTheme="minorHAnsi" w:hAnsiTheme="minorHAnsi" w:cstheme="minorHAnsi"/>
                <w:color w:val="000000" w:themeColor="text1"/>
                <w:sz w:val="24"/>
              </w:rPr>
            </w:r>
            <w:r w:rsidR="00BD726A">
              <w:rPr>
                <w:rFonts w:asciiTheme="minorHAnsi" w:hAnsiTheme="minorHAnsi" w:cstheme="minorHAnsi"/>
                <w:color w:val="000000" w:themeColor="text1"/>
                <w:sz w:val="24"/>
              </w:rPr>
              <w:fldChar w:fldCharType="separate"/>
            </w: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fldChar w:fldCharType="end"/>
            </w: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 xml:space="preserve"> </w:t>
            </w:r>
            <w:r w:rsidR="008726BC"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 xml:space="preserve"> Standort </w:t>
            </w:r>
            <w:r w:rsidR="00203D2B"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>Karton</w:t>
            </w:r>
            <w:r w:rsidR="008726BC"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 xml:space="preserve"> </w:t>
            </w:r>
            <w:r w:rsidR="00D21D09"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>wie Rechnungsadresse</w:t>
            </w:r>
          </w:p>
        </w:tc>
      </w:tr>
      <w:tr w:rsidR="00203D2B" w:rsidRPr="00203D2B" w:rsidTr="000B4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8FEF0"/>
            <w:vAlign w:val="center"/>
          </w:tcPr>
          <w:p w:rsidR="008726BC" w:rsidRPr="000B4F3D" w:rsidRDefault="008726BC" w:rsidP="000B4F3D">
            <w:pPr>
              <w:tabs>
                <w:tab w:val="clear" w:pos="5443"/>
                <w:tab w:val="left" w:pos="851"/>
                <w:tab w:val="right" w:pos="4111"/>
                <w:tab w:val="left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</w:p>
          <w:p w:rsidR="0065313B" w:rsidRPr="000B4F3D" w:rsidRDefault="00083C66" w:rsidP="000B4F3D">
            <w:pPr>
              <w:tabs>
                <w:tab w:val="clear" w:pos="5443"/>
                <w:tab w:val="right" w:leader="underscore" w:pos="3969"/>
                <w:tab w:val="left" w:leader="underscore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>Name</w:t>
            </w:r>
            <w:r w:rsidR="0065313B"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 xml:space="preserve"> </w:t>
            </w:r>
            <w:r w:rsidR="0065313B"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ab/>
            </w:r>
          </w:p>
          <w:p w:rsidR="0065313B" w:rsidRPr="000B4F3D" w:rsidRDefault="0065313B" w:rsidP="000B4F3D">
            <w:pPr>
              <w:tabs>
                <w:tab w:val="clear" w:pos="5443"/>
                <w:tab w:val="left" w:pos="851"/>
                <w:tab w:val="right" w:leader="underscore" w:pos="3969"/>
                <w:tab w:val="left" w:leader="underscore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</w:p>
          <w:p w:rsidR="00D21D09" w:rsidRPr="000B4F3D" w:rsidRDefault="00D21D09" w:rsidP="000B4F3D">
            <w:pPr>
              <w:tabs>
                <w:tab w:val="clear" w:pos="5443"/>
                <w:tab w:val="right" w:leader="underscore" w:pos="3969"/>
                <w:tab w:val="left" w:leader="underscore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  <w:proofErr w:type="spellStart"/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>Strasse</w:t>
            </w:r>
            <w:proofErr w:type="spellEnd"/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ab/>
            </w:r>
          </w:p>
          <w:p w:rsidR="00D21D09" w:rsidRPr="000B4F3D" w:rsidRDefault="00D21D09" w:rsidP="000B4F3D">
            <w:pPr>
              <w:tabs>
                <w:tab w:val="clear" w:pos="5443"/>
                <w:tab w:val="right" w:leader="underscore" w:pos="3969"/>
                <w:tab w:val="left" w:leader="underscore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</w:p>
          <w:p w:rsidR="00D21D09" w:rsidRPr="000B4F3D" w:rsidRDefault="00D21D09" w:rsidP="000B4F3D">
            <w:pPr>
              <w:tabs>
                <w:tab w:val="clear" w:pos="5443"/>
                <w:tab w:val="right" w:leader="underscore" w:pos="3969"/>
                <w:tab w:val="left" w:leader="underscore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>PLZ/Ort</w:t>
            </w: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ab/>
            </w:r>
          </w:p>
          <w:p w:rsidR="006B685F" w:rsidRPr="000B4F3D" w:rsidRDefault="006B685F" w:rsidP="000B4F3D">
            <w:pPr>
              <w:tabs>
                <w:tab w:val="clear" w:pos="5443"/>
                <w:tab w:val="right" w:leader="underscore" w:pos="3969"/>
                <w:tab w:val="left" w:leader="underscore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</w:p>
          <w:p w:rsidR="006B685F" w:rsidRPr="000B4F3D" w:rsidRDefault="006B685F" w:rsidP="000B4F3D">
            <w:pPr>
              <w:tabs>
                <w:tab w:val="clear" w:pos="5443"/>
                <w:tab w:val="right" w:leader="underscore" w:pos="3969"/>
                <w:tab w:val="left" w:leader="underscore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>Telefon</w:t>
            </w:r>
            <w:r w:rsidRPr="000B4F3D"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  <w:tab/>
            </w:r>
          </w:p>
          <w:p w:rsidR="00D21D09" w:rsidRPr="000B4F3D" w:rsidRDefault="00D21D09" w:rsidP="000B4F3D">
            <w:pPr>
              <w:tabs>
                <w:tab w:val="clear" w:pos="5443"/>
                <w:tab w:val="left" w:pos="851"/>
                <w:tab w:val="right" w:pos="4111"/>
                <w:tab w:val="left" w:pos="4536"/>
                <w:tab w:val="right" w:leader="underscore" w:pos="9072"/>
              </w:tabs>
              <w:spacing w:after="0"/>
              <w:rPr>
                <w:rFonts w:asciiTheme="minorHAnsi" w:hAnsiTheme="minorHAnsi" w:cstheme="minorHAnsi"/>
                <w:b w:val="0"/>
                <w:color w:val="000000" w:themeColor="text1"/>
                <w:sz w:val="24"/>
              </w:rPr>
            </w:pPr>
          </w:p>
        </w:tc>
        <w:tc>
          <w:tcPr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83C66" w:rsidRPr="000B4F3D" w:rsidRDefault="00083C66" w:rsidP="000B4F3D">
            <w:pPr>
              <w:tabs>
                <w:tab w:val="clear" w:pos="5443"/>
                <w:tab w:val="right" w:pos="4111"/>
                <w:tab w:val="left" w:pos="4536"/>
                <w:tab w:val="right" w:leader="underscore" w:pos="9072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083C66" w:rsidRPr="000B4F3D" w:rsidRDefault="008726BC" w:rsidP="000B4F3D">
            <w:pPr>
              <w:tabs>
                <w:tab w:val="clear" w:pos="5443"/>
                <w:tab w:val="right" w:leader="underscore" w:pos="4712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Standort </w:t>
            </w:r>
            <w:r w:rsidR="00203D2B"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t>Karton</w:t>
            </w: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</w:p>
          <w:p w:rsidR="008726BC" w:rsidRPr="000B4F3D" w:rsidRDefault="008726BC" w:rsidP="000B4F3D">
            <w:pPr>
              <w:tabs>
                <w:tab w:val="clear" w:pos="5443"/>
                <w:tab w:val="right" w:leader="underscore" w:pos="4712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  <w:p w:rsidR="008726BC" w:rsidRPr="000B4F3D" w:rsidRDefault="008726BC" w:rsidP="000B4F3D">
            <w:pPr>
              <w:tabs>
                <w:tab w:val="clear" w:pos="5443"/>
                <w:tab w:val="right" w:leader="underscore" w:pos="4712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t>Kontaktperson</w:t>
            </w: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</w:p>
          <w:p w:rsidR="008726BC" w:rsidRPr="000B4F3D" w:rsidRDefault="008726BC" w:rsidP="000B4F3D">
            <w:pPr>
              <w:tabs>
                <w:tab w:val="clear" w:pos="5443"/>
                <w:tab w:val="right" w:leader="underscore" w:pos="4712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</w:p>
          <w:p w:rsidR="008726BC" w:rsidRPr="000B4F3D" w:rsidRDefault="008726BC" w:rsidP="000B4F3D">
            <w:pPr>
              <w:tabs>
                <w:tab w:val="clear" w:pos="5443"/>
                <w:tab w:val="right" w:leader="underscore" w:pos="4712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Telefon </w:t>
            </w:r>
            <w:r w:rsidRPr="000B4F3D">
              <w:rPr>
                <w:rFonts w:asciiTheme="minorHAnsi" w:hAnsiTheme="minorHAnsi" w:cstheme="minorHAnsi"/>
                <w:color w:val="000000" w:themeColor="text1"/>
                <w:sz w:val="24"/>
              </w:rPr>
              <w:tab/>
            </w:r>
          </w:p>
        </w:tc>
      </w:tr>
    </w:tbl>
    <w:p w:rsidR="00F7696C" w:rsidRPr="00203D2B" w:rsidRDefault="003C4C72" w:rsidP="000B4F3D">
      <w:pPr>
        <w:tabs>
          <w:tab w:val="clear" w:pos="5443"/>
          <w:tab w:val="right" w:pos="4111"/>
          <w:tab w:val="left" w:pos="4536"/>
          <w:tab w:val="right" w:leader="underscore" w:pos="9072"/>
        </w:tabs>
        <w:spacing w:after="0"/>
        <w:rPr>
          <w:rFonts w:ascii="Verdana" w:hAnsi="Verdana"/>
          <w:color w:val="000000" w:themeColor="text1"/>
          <w:sz w:val="20"/>
        </w:rPr>
      </w:pPr>
      <w:r w:rsidRPr="00203D2B">
        <w:rPr>
          <w:rFonts w:ascii="Verdana" w:hAnsi="Verdana"/>
          <w:color w:val="000000" w:themeColor="text1"/>
          <w:sz w:val="20"/>
        </w:rPr>
        <w:tab/>
      </w:r>
      <w:r w:rsidR="00FC20A1" w:rsidRPr="00203D2B">
        <w:rPr>
          <w:rFonts w:ascii="Verdana" w:hAnsi="Verdana"/>
          <w:color w:val="000000" w:themeColor="text1"/>
          <w:sz w:val="20"/>
        </w:rPr>
        <w:tab/>
      </w:r>
    </w:p>
    <w:p w:rsidR="0065313B" w:rsidRPr="00480565" w:rsidRDefault="00480565" w:rsidP="00480565">
      <w:pPr>
        <w:tabs>
          <w:tab w:val="clear" w:pos="5443"/>
          <w:tab w:val="right" w:leader="underscore" w:pos="3969"/>
          <w:tab w:val="left" w:leader="underscore" w:pos="4536"/>
          <w:tab w:val="right" w:leader="underscore" w:pos="9639"/>
        </w:tabs>
        <w:spacing w:after="0"/>
        <w:rPr>
          <w:rFonts w:asciiTheme="minorHAns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br/>
      </w:r>
      <w:r w:rsidR="00F7696C" w:rsidRPr="00480565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Ort </w:t>
      </w:r>
      <w:r w:rsidR="0065313B" w:rsidRPr="00480565"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>____</w:t>
      </w:r>
      <w:r>
        <w:rPr>
          <w:rFonts w:asciiTheme="minorHAnsi" w:eastAsiaTheme="majorEastAsia" w:hAnsiTheme="minorHAnsi" w:cstheme="minorHAnsi"/>
          <w:bCs/>
          <w:color w:val="000000" w:themeColor="text1"/>
          <w:sz w:val="26"/>
          <w:szCs w:val="26"/>
        </w:rPr>
        <w:t xml:space="preserve">______________________                 </w:t>
      </w:r>
      <w:r w:rsidR="009F211D" w:rsidRPr="00480565">
        <w:rPr>
          <w:rFonts w:asciiTheme="minorHAnsi" w:hAnsiTheme="minorHAnsi" w:cstheme="minorHAnsi"/>
          <w:color w:val="000000" w:themeColor="text1"/>
          <w:sz w:val="26"/>
          <w:szCs w:val="26"/>
        </w:rPr>
        <w:t>Datum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6"/>
          <w:szCs w:val="26"/>
        </w:rPr>
        <w:tab/>
      </w:r>
    </w:p>
    <w:p w:rsidR="0065313B" w:rsidRPr="00480565" w:rsidRDefault="0065313B" w:rsidP="000B4F3D">
      <w:pPr>
        <w:tabs>
          <w:tab w:val="clear" w:pos="5443"/>
          <w:tab w:val="right" w:leader="underscore" w:pos="3969"/>
          <w:tab w:val="left" w:leader="underscore" w:pos="4536"/>
          <w:tab w:val="right" w:leader="underscore" w:pos="9072"/>
        </w:tabs>
        <w:spacing w:after="0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:rsidR="0065313B" w:rsidRPr="00480565" w:rsidRDefault="0065313B" w:rsidP="00480565">
      <w:pPr>
        <w:tabs>
          <w:tab w:val="clear" w:pos="5443"/>
          <w:tab w:val="left" w:pos="4620"/>
        </w:tabs>
        <w:spacing w:before="120" w:after="80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4805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Bitte </w:t>
      </w:r>
      <w:r w:rsidR="00EF2B70" w:rsidRPr="004805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Formular ausgefüllt zurück an:</w:t>
      </w:r>
      <w:r w:rsidRPr="00480565">
        <w:rPr>
          <w:rFonts w:asciiTheme="minorHAnsi" w:hAnsiTheme="minorHAnsi" w:cstheme="minorHAnsi"/>
          <w:b/>
          <w:color w:val="000000" w:themeColor="text1"/>
          <w:sz w:val="26"/>
          <w:szCs w:val="26"/>
        </w:rPr>
        <w:t xml:space="preserve"> </w:t>
      </w:r>
      <w:r w:rsidRPr="00480565">
        <w:rPr>
          <w:rFonts w:asciiTheme="minorHAnsi" w:hAnsiTheme="minorHAnsi" w:cstheme="minorHAnsi"/>
          <w:color w:val="000000" w:themeColor="text1"/>
          <w:sz w:val="26"/>
          <w:szCs w:val="26"/>
        </w:rPr>
        <w:tab/>
      </w:r>
      <w:hyperlink r:id="rId9" w:history="1">
        <w:r w:rsidR="00E74BAD" w:rsidRPr="005B5531">
          <w:rPr>
            <w:rStyle w:val="Hyperlink"/>
            <w:rFonts w:asciiTheme="minorHAnsi" w:hAnsiTheme="minorHAnsi" w:cstheme="minorHAnsi"/>
            <w:b/>
            <w:sz w:val="26"/>
            <w:szCs w:val="26"/>
          </w:rPr>
          <w:t>dispo@grimm.ch</w:t>
        </w:r>
      </w:hyperlink>
    </w:p>
    <w:p w:rsidR="00EF2B70" w:rsidRPr="0065313B" w:rsidRDefault="00480565" w:rsidP="0065313B">
      <w:pPr>
        <w:tabs>
          <w:tab w:val="clear" w:pos="5443"/>
        </w:tabs>
        <w:spacing w:after="0"/>
        <w:rPr>
          <w:rFonts w:ascii="Verdana" w:hAnsi="Verdana"/>
          <w:b/>
          <w:color w:val="000000" w:themeColor="text1"/>
          <w:sz w:val="20"/>
        </w:rPr>
      </w:pPr>
      <w:r w:rsidRPr="00480565">
        <w:rPr>
          <w:rFonts w:ascii="Verdana" w:hAnsi="Verdana"/>
          <w:b/>
          <w:noProof/>
          <w:color w:val="000000" w:themeColor="text1"/>
          <w:sz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27AE6F9" wp14:editId="2FFBBBE5">
                <wp:simplePos x="0" y="0"/>
                <wp:positionH relativeFrom="column">
                  <wp:posOffset>4389755</wp:posOffset>
                </wp:positionH>
                <wp:positionV relativeFrom="paragraph">
                  <wp:posOffset>135973</wp:posOffset>
                </wp:positionV>
                <wp:extent cx="1894757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75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565" w:rsidRPr="00480565" w:rsidRDefault="00480565" w:rsidP="00480565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color w:val="FFFF00"/>
                                <w:sz w:val="36"/>
                              </w:rPr>
                            </w:pPr>
                            <w:r w:rsidRPr="00480565">
                              <w:rPr>
                                <w:rFonts w:asciiTheme="minorHAnsi" w:hAnsiTheme="minorHAnsi" w:cstheme="minorHAnsi"/>
                                <w:b/>
                                <w:color w:val="FFFF00"/>
                                <w:sz w:val="36"/>
                              </w:rPr>
                              <w:t>www.</w:t>
                            </w:r>
                            <w:r w:rsidRPr="00480565">
                              <w:rPr>
                                <w:rFonts w:asciiTheme="minorHAnsi" w:hAnsiTheme="minorHAnsi" w:cstheme="minorHAnsi"/>
                                <w:b/>
                                <w:color w:val="FFFF00"/>
                                <w:sz w:val="44"/>
                              </w:rPr>
                              <w:t>grimm</w:t>
                            </w:r>
                            <w:r w:rsidRPr="00480565">
                              <w:rPr>
                                <w:rFonts w:asciiTheme="minorHAnsi" w:hAnsiTheme="minorHAnsi" w:cstheme="minorHAnsi"/>
                                <w:b/>
                                <w:color w:val="FFFF00"/>
                                <w:sz w:val="36"/>
                              </w:rPr>
                              <w:t>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7AE6F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345.65pt;margin-top:10.7pt;width:149.2pt;height:110.5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" filled="f" stroked="f">
                <v:textbox style="mso-fit-shape-to-text:t">
                  <w:txbxContent>
                    <w:p w:rsidR="00480565" w:rsidRPr="00480565" w:rsidRDefault="00480565" w:rsidP="00480565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color w:val="FFFF00"/>
                          <w:sz w:val="36"/>
                        </w:rPr>
                      </w:pPr>
                      <w:r w:rsidRPr="00480565">
                        <w:rPr>
                          <w:rFonts w:asciiTheme="minorHAnsi" w:hAnsiTheme="minorHAnsi" w:cstheme="minorHAnsi"/>
                          <w:b/>
                          <w:color w:val="FFFF00"/>
                          <w:sz w:val="36"/>
                        </w:rPr>
                        <w:t>www.</w:t>
                      </w:r>
                      <w:r w:rsidRPr="00480565">
                        <w:rPr>
                          <w:rFonts w:asciiTheme="minorHAnsi" w:hAnsiTheme="minorHAnsi" w:cstheme="minorHAnsi"/>
                          <w:b/>
                          <w:color w:val="FFFF00"/>
                          <w:sz w:val="44"/>
                        </w:rPr>
                        <w:t>grimm</w:t>
                      </w:r>
                      <w:r w:rsidRPr="00480565">
                        <w:rPr>
                          <w:rFonts w:asciiTheme="minorHAnsi" w:hAnsiTheme="minorHAnsi" w:cstheme="minorHAnsi"/>
                          <w:b/>
                          <w:color w:val="FFFF00"/>
                          <w:sz w:val="36"/>
                        </w:rPr>
                        <w:t>.ch</w:t>
                      </w:r>
                    </w:p>
                  </w:txbxContent>
                </v:textbox>
              </v:shape>
            </w:pict>
          </mc:Fallback>
        </mc:AlternateContent>
      </w:r>
      <w:r w:rsidRPr="000B4F3D">
        <w:rPr>
          <w:rFonts w:ascii="Verdana" w:hAnsi="Verdana"/>
          <w:b/>
          <w:noProof/>
          <w:color w:val="000000" w:themeColor="text1"/>
          <w:sz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2273466" wp14:editId="1512082C">
                <wp:simplePos x="0" y="0"/>
                <wp:positionH relativeFrom="column">
                  <wp:posOffset>-62230</wp:posOffset>
                </wp:positionH>
                <wp:positionV relativeFrom="paragraph">
                  <wp:posOffset>126917</wp:posOffset>
                </wp:positionV>
                <wp:extent cx="1365250" cy="1257300"/>
                <wp:effectExtent l="0" t="0" r="635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25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B4F3D" w:rsidRPr="00CC1C7B" w:rsidRDefault="000B4F3D" w:rsidP="000B4F3D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before="160" w:after="0"/>
                              <w:ind w:right="-255"/>
                              <w:rPr>
                                <w:rFonts w:asciiTheme="minorHAnsi" w:hAnsiTheme="minorHAnsi" w:cstheme="minorHAnsi"/>
                                <w:b/>
                                <w:color w:val="404F21"/>
                                <w:sz w:val="24"/>
                              </w:rPr>
                            </w:pPr>
                            <w:r w:rsidRPr="00CC1C7B">
                              <w:rPr>
                                <w:rFonts w:asciiTheme="minorHAnsi" w:hAnsiTheme="minorHAnsi" w:cstheme="minorHAnsi"/>
                                <w:b/>
                                <w:color w:val="404F21"/>
                                <w:sz w:val="24"/>
                              </w:rPr>
                              <w:t>J. GRIMM AG</w:t>
                            </w:r>
                          </w:p>
                          <w:p w:rsidR="000B4F3D" w:rsidRPr="00CC1C7B" w:rsidRDefault="000B4F3D" w:rsidP="000B4F3D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after="0"/>
                              <w:ind w:right="-255"/>
                              <w:rPr>
                                <w:rFonts w:asciiTheme="minorHAnsi" w:hAnsiTheme="minorHAnsi" w:cstheme="minorHAnsi"/>
                                <w:color w:val="404F21"/>
                              </w:rPr>
                            </w:pPr>
                            <w:r w:rsidRPr="00CC1C7B">
                              <w:rPr>
                                <w:rFonts w:asciiTheme="minorHAnsi" w:hAnsiTheme="minorHAnsi" w:cstheme="minorHAnsi"/>
                                <w:color w:val="404F21"/>
                              </w:rPr>
                              <w:t>Holzhusen 16</w:t>
                            </w:r>
                          </w:p>
                          <w:p w:rsidR="000B4F3D" w:rsidRPr="00CC1C7B" w:rsidRDefault="000B4F3D" w:rsidP="000B4F3D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after="0"/>
                              <w:ind w:right="-255"/>
                              <w:rPr>
                                <w:rFonts w:asciiTheme="minorHAnsi" w:hAnsiTheme="minorHAnsi" w:cstheme="minorHAnsi"/>
                                <w:color w:val="404F21"/>
                              </w:rPr>
                            </w:pPr>
                            <w:r w:rsidRPr="00CC1C7B">
                              <w:rPr>
                                <w:rFonts w:asciiTheme="minorHAnsi" w:hAnsiTheme="minorHAnsi" w:cstheme="minorHAnsi"/>
                                <w:color w:val="404F21"/>
                              </w:rPr>
                              <w:t>8618 Oetwil am See</w:t>
                            </w:r>
                          </w:p>
                          <w:p w:rsidR="000B4F3D" w:rsidRPr="00CC1C7B" w:rsidRDefault="000B4F3D" w:rsidP="000B4F3D">
                            <w:pPr>
                              <w:tabs>
                                <w:tab w:val="clear" w:pos="5443"/>
                                <w:tab w:val="left" w:pos="1418"/>
                                <w:tab w:val="left" w:pos="5103"/>
                                <w:tab w:val="left" w:pos="6237"/>
                                <w:tab w:val="right" w:leader="underscore" w:pos="9072"/>
                              </w:tabs>
                              <w:spacing w:after="0"/>
                              <w:ind w:right="-255"/>
                              <w:rPr>
                                <w:rFonts w:asciiTheme="minorHAnsi" w:hAnsiTheme="minorHAnsi" w:cstheme="minorHAnsi"/>
                                <w:color w:val="404F21"/>
                              </w:rPr>
                            </w:pPr>
                            <w:r w:rsidRPr="00CC1C7B">
                              <w:rPr>
                                <w:rFonts w:asciiTheme="minorHAnsi" w:hAnsiTheme="minorHAnsi" w:cstheme="minorHAnsi"/>
                                <w:color w:val="404F21"/>
                              </w:rPr>
                              <w:t>Tel. 044 929 11 47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7346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4.9pt;margin-top:10pt;width:107.5pt;height:9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" fillcolor="white [3212]" stroked="f">
                <v:fill opacity="52428f"/>
                <v:textbox>
                  <w:txbxContent>
                    <w:p w:rsidR="000B4F3D" w:rsidRPr="00CC1C7B" w:rsidRDefault="000B4F3D" w:rsidP="000B4F3D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before="160" w:after="0"/>
                        <w:ind w:right="-255"/>
                        <w:rPr>
                          <w:rFonts w:asciiTheme="minorHAnsi" w:hAnsiTheme="minorHAnsi" w:cstheme="minorHAnsi"/>
                          <w:b/>
                          <w:color w:val="404F21"/>
                          <w:sz w:val="24"/>
                        </w:rPr>
                      </w:pPr>
                      <w:r w:rsidRPr="00CC1C7B">
                        <w:rPr>
                          <w:rFonts w:asciiTheme="minorHAnsi" w:hAnsiTheme="minorHAnsi" w:cstheme="minorHAnsi"/>
                          <w:b/>
                          <w:color w:val="404F21"/>
                          <w:sz w:val="24"/>
                        </w:rPr>
                        <w:t>J. GRIMM AG</w:t>
                      </w:r>
                    </w:p>
                    <w:p w:rsidR="000B4F3D" w:rsidRPr="00CC1C7B" w:rsidRDefault="000B4F3D" w:rsidP="000B4F3D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after="0"/>
                        <w:ind w:right="-255"/>
                        <w:rPr>
                          <w:rFonts w:asciiTheme="minorHAnsi" w:hAnsiTheme="minorHAnsi" w:cstheme="minorHAnsi"/>
                          <w:color w:val="404F21"/>
                        </w:rPr>
                      </w:pPr>
                      <w:r w:rsidRPr="00CC1C7B">
                        <w:rPr>
                          <w:rFonts w:asciiTheme="minorHAnsi" w:hAnsiTheme="minorHAnsi" w:cstheme="minorHAnsi"/>
                          <w:color w:val="404F21"/>
                        </w:rPr>
                        <w:t>Holzhusen 16</w:t>
                      </w:r>
                    </w:p>
                    <w:p w:rsidR="000B4F3D" w:rsidRPr="00CC1C7B" w:rsidRDefault="000B4F3D" w:rsidP="000B4F3D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after="0"/>
                        <w:ind w:right="-255"/>
                        <w:rPr>
                          <w:rFonts w:asciiTheme="minorHAnsi" w:hAnsiTheme="minorHAnsi" w:cstheme="minorHAnsi"/>
                          <w:color w:val="404F21"/>
                        </w:rPr>
                      </w:pPr>
                      <w:r w:rsidRPr="00CC1C7B">
                        <w:rPr>
                          <w:rFonts w:asciiTheme="minorHAnsi" w:hAnsiTheme="minorHAnsi" w:cstheme="minorHAnsi"/>
                          <w:color w:val="404F21"/>
                        </w:rPr>
                        <w:t>8618 Oetwil am See</w:t>
                      </w:r>
                    </w:p>
                    <w:p w:rsidR="000B4F3D" w:rsidRPr="00CC1C7B" w:rsidRDefault="000B4F3D" w:rsidP="000B4F3D">
                      <w:pPr>
                        <w:tabs>
                          <w:tab w:val="clear" w:pos="5443"/>
                          <w:tab w:val="left" w:pos="1418"/>
                          <w:tab w:val="left" w:pos="5103"/>
                          <w:tab w:val="left" w:pos="6237"/>
                          <w:tab w:val="right" w:leader="underscore" w:pos="9072"/>
                        </w:tabs>
                        <w:spacing w:after="0"/>
                        <w:ind w:right="-255"/>
                        <w:rPr>
                          <w:rFonts w:asciiTheme="minorHAnsi" w:hAnsiTheme="minorHAnsi" w:cstheme="minorHAnsi"/>
                          <w:color w:val="404F21"/>
                        </w:rPr>
                      </w:pPr>
                      <w:r w:rsidRPr="00CC1C7B">
                        <w:rPr>
                          <w:rFonts w:asciiTheme="minorHAnsi" w:hAnsiTheme="minorHAnsi" w:cstheme="minorHAnsi"/>
                          <w:color w:val="404F21"/>
                        </w:rPr>
                        <w:t>Tel. 044 929 11 47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0B4F3D">
        <w:rPr>
          <w:rFonts w:ascii="Verdana" w:hAnsi="Verdana"/>
          <w:b/>
          <w:noProof/>
          <w:color w:val="000000" w:themeColor="text1"/>
          <w:sz w:val="20"/>
          <w:lang w:val="de-CH" w:eastAsia="de-CH"/>
        </w:rPr>
        <w:drawing>
          <wp:anchor distT="0" distB="0" distL="114300" distR="114300" simplePos="0" relativeHeight="251672064" behindDoc="0" locked="0" layoutInCell="1" allowOverlap="1" wp14:anchorId="72D5D0D7" wp14:editId="0FB9B37B">
            <wp:simplePos x="0" y="0"/>
            <wp:positionH relativeFrom="column">
              <wp:posOffset>-1074420</wp:posOffset>
            </wp:positionH>
            <wp:positionV relativeFrom="paragraph">
              <wp:posOffset>181416</wp:posOffset>
            </wp:positionV>
            <wp:extent cx="7659370" cy="118237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9544" b="-1"/>
                    <a:stretch/>
                  </pic:blipFill>
                  <pic:spPr bwMode="auto">
                    <a:xfrm>
                      <a:off x="0" y="0"/>
                      <a:ext cx="7659370" cy="11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B70" w:rsidRPr="0065313B" w:rsidSect="000B4F3D">
      <w:footerReference w:type="default" r:id="rId11"/>
      <w:pgSz w:w="11907" w:h="16840" w:code="9"/>
      <w:pgMar w:top="567" w:right="851" w:bottom="284" w:left="1560" w:header="720" w:footer="2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10C" w:rsidRDefault="00D4510C">
      <w:r>
        <w:separator/>
      </w:r>
    </w:p>
  </w:endnote>
  <w:endnote w:type="continuationSeparator" w:id="0">
    <w:p w:rsidR="00D4510C" w:rsidRDefault="00D45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A58" w:rsidRPr="00E63D35" w:rsidRDefault="00BC0DCD">
    <w:pPr>
      <w:pStyle w:val="Fuzeile"/>
      <w:rPr>
        <w:sz w:val="12"/>
      </w:rPr>
    </w:pPr>
    <w:r w:rsidRPr="00E63D35">
      <w:rPr>
        <w:sz w:val="12"/>
      </w:rPr>
      <w:fldChar w:fldCharType="begin"/>
    </w:r>
    <w:r w:rsidR="00D73A58" w:rsidRPr="00E63D35">
      <w:rPr>
        <w:sz w:val="12"/>
      </w:rPr>
      <w:instrText xml:space="preserve"> FILENAME </w:instrText>
    </w:r>
    <w:r w:rsidRPr="00E63D35">
      <w:rPr>
        <w:sz w:val="12"/>
      </w:rPr>
      <w:fldChar w:fldCharType="separate"/>
    </w:r>
    <w:r w:rsidR="00131CB3">
      <w:rPr>
        <w:noProof/>
        <w:sz w:val="12"/>
      </w:rPr>
      <w:t>Anmeldeformular Karton</w:t>
    </w:r>
    <w:r w:rsidRPr="00E63D35">
      <w:rPr>
        <w:sz w:val="12"/>
      </w:rPr>
      <w:fldChar w:fldCharType="end"/>
    </w:r>
    <w:r w:rsidR="00D73A58" w:rsidRPr="00E63D35">
      <w:rPr>
        <w:sz w:val="12"/>
      </w:rPr>
      <w:t>/</w:t>
    </w:r>
    <w:r w:rsidRPr="00E63D35">
      <w:rPr>
        <w:sz w:val="12"/>
      </w:rPr>
      <w:fldChar w:fldCharType="begin"/>
    </w:r>
    <w:r w:rsidR="00D73A58" w:rsidRPr="00E63D35">
      <w:rPr>
        <w:sz w:val="12"/>
      </w:rPr>
      <w:instrText xml:space="preserve"> DATE \@ "dd.MM.yyyy" </w:instrText>
    </w:r>
    <w:r w:rsidRPr="00E63D35">
      <w:rPr>
        <w:sz w:val="12"/>
      </w:rPr>
      <w:fldChar w:fldCharType="separate"/>
    </w:r>
    <w:r w:rsidR="00BD726A">
      <w:rPr>
        <w:noProof/>
        <w:sz w:val="12"/>
      </w:rPr>
      <w:t>27.05.2021</w:t>
    </w:r>
    <w:r w:rsidRPr="00E63D35">
      <w:rPr>
        <w:sz w:val="12"/>
      </w:rPr>
      <w:fldChar w:fldCharType="end"/>
    </w:r>
    <w:r w:rsidR="00D73A58" w:rsidRPr="00E63D35">
      <w:rPr>
        <w:sz w:val="12"/>
      </w:rPr>
      <w:t>/is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10C" w:rsidRDefault="00D4510C">
      <w:r>
        <w:separator/>
      </w:r>
    </w:p>
  </w:footnote>
  <w:footnote w:type="continuationSeparator" w:id="0">
    <w:p w:rsidR="00D4510C" w:rsidRDefault="00D45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>
      <o:colormru v:ext="edit" colors="#c3eeb2,#cff868,#f2fcd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0C"/>
    <w:rsid w:val="0003662A"/>
    <w:rsid w:val="000457C8"/>
    <w:rsid w:val="00083C66"/>
    <w:rsid w:val="00097B40"/>
    <w:rsid w:val="000B4F3D"/>
    <w:rsid w:val="000D04D4"/>
    <w:rsid w:val="000F5015"/>
    <w:rsid w:val="00110606"/>
    <w:rsid w:val="00117159"/>
    <w:rsid w:val="00131CB3"/>
    <w:rsid w:val="00135251"/>
    <w:rsid w:val="001505A8"/>
    <w:rsid w:val="00194DA2"/>
    <w:rsid w:val="001B3434"/>
    <w:rsid w:val="001F24BA"/>
    <w:rsid w:val="00202E12"/>
    <w:rsid w:val="00203D2B"/>
    <w:rsid w:val="002241D8"/>
    <w:rsid w:val="00252C04"/>
    <w:rsid w:val="00305C1C"/>
    <w:rsid w:val="00310B13"/>
    <w:rsid w:val="00371D60"/>
    <w:rsid w:val="00391AE1"/>
    <w:rsid w:val="003968B0"/>
    <w:rsid w:val="003C4C72"/>
    <w:rsid w:val="00480565"/>
    <w:rsid w:val="00487C4F"/>
    <w:rsid w:val="00496F1C"/>
    <w:rsid w:val="004C7DF2"/>
    <w:rsid w:val="00510AA7"/>
    <w:rsid w:val="00533625"/>
    <w:rsid w:val="00557023"/>
    <w:rsid w:val="00567591"/>
    <w:rsid w:val="0065313B"/>
    <w:rsid w:val="006B685F"/>
    <w:rsid w:val="006D3A47"/>
    <w:rsid w:val="007105F8"/>
    <w:rsid w:val="00757000"/>
    <w:rsid w:val="007D298D"/>
    <w:rsid w:val="00805F2A"/>
    <w:rsid w:val="00834BD8"/>
    <w:rsid w:val="00846035"/>
    <w:rsid w:val="00853C9E"/>
    <w:rsid w:val="008726BC"/>
    <w:rsid w:val="008A09D8"/>
    <w:rsid w:val="008C4CBA"/>
    <w:rsid w:val="009612EE"/>
    <w:rsid w:val="009A0AB5"/>
    <w:rsid w:val="009F211D"/>
    <w:rsid w:val="00A20F0E"/>
    <w:rsid w:val="00A25B36"/>
    <w:rsid w:val="00A43002"/>
    <w:rsid w:val="00A5673A"/>
    <w:rsid w:val="00AA6813"/>
    <w:rsid w:val="00B06512"/>
    <w:rsid w:val="00B373F3"/>
    <w:rsid w:val="00B579FF"/>
    <w:rsid w:val="00B724BB"/>
    <w:rsid w:val="00BC0DCD"/>
    <w:rsid w:val="00BD726A"/>
    <w:rsid w:val="00BF161E"/>
    <w:rsid w:val="00BF5B57"/>
    <w:rsid w:val="00C00C6D"/>
    <w:rsid w:val="00CB06A4"/>
    <w:rsid w:val="00CC0517"/>
    <w:rsid w:val="00CD420B"/>
    <w:rsid w:val="00D21D09"/>
    <w:rsid w:val="00D4510C"/>
    <w:rsid w:val="00D64F9E"/>
    <w:rsid w:val="00D715DF"/>
    <w:rsid w:val="00D73A58"/>
    <w:rsid w:val="00DA4548"/>
    <w:rsid w:val="00DA7999"/>
    <w:rsid w:val="00DB6076"/>
    <w:rsid w:val="00DF34AD"/>
    <w:rsid w:val="00E107F2"/>
    <w:rsid w:val="00E30DC1"/>
    <w:rsid w:val="00E44BB6"/>
    <w:rsid w:val="00E53E3B"/>
    <w:rsid w:val="00E619BB"/>
    <w:rsid w:val="00E63D35"/>
    <w:rsid w:val="00E74BAD"/>
    <w:rsid w:val="00EF2B70"/>
    <w:rsid w:val="00F16E31"/>
    <w:rsid w:val="00F532E4"/>
    <w:rsid w:val="00F755B7"/>
    <w:rsid w:val="00F7696C"/>
    <w:rsid w:val="00FC20A1"/>
    <w:rsid w:val="00FD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c3eeb2,#cff868,#f2fcd2"/>
    </o:shapedefaults>
    <o:shapelayout v:ext="edit">
      <o:idmap v:ext="edit" data="1"/>
    </o:shapelayout>
  </w:shapeDefaults>
  <w:decimalSymbol w:val="."/>
  <w:listSeparator w:val=";"/>
  <w15:docId w15:val="{90390900-CB98-4B73-9B5B-8395AEDA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1AE1"/>
    <w:pPr>
      <w:tabs>
        <w:tab w:val="left" w:pos="5443"/>
      </w:tabs>
      <w:spacing w:after="120"/>
    </w:pPr>
    <w:rPr>
      <w:rFonts w:ascii="Century Gothic" w:hAnsi="Century Gothic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194DA2"/>
    <w:rPr>
      <w:color w:val="0000FF"/>
      <w:u w:val="single"/>
    </w:rPr>
  </w:style>
  <w:style w:type="paragraph" w:customStyle="1" w:styleId="bertitel">
    <w:name w:val="Übertitel"/>
    <w:basedOn w:val="Standard"/>
    <w:rsid w:val="00391AE1"/>
    <w:pPr>
      <w:spacing w:after="200"/>
    </w:pPr>
    <w:rPr>
      <w:b/>
      <w:sz w:val="28"/>
    </w:rPr>
  </w:style>
  <w:style w:type="paragraph" w:styleId="Kopfzeile">
    <w:name w:val="header"/>
    <w:basedOn w:val="Standard"/>
    <w:rsid w:val="00E63D35"/>
    <w:pPr>
      <w:tabs>
        <w:tab w:val="clear" w:pos="5443"/>
        <w:tab w:val="center" w:pos="4536"/>
        <w:tab w:val="right" w:pos="9072"/>
      </w:tabs>
    </w:pPr>
  </w:style>
  <w:style w:type="paragraph" w:styleId="Fuzeile">
    <w:name w:val="footer"/>
    <w:basedOn w:val="Standard"/>
    <w:rsid w:val="00E63D35"/>
    <w:pPr>
      <w:tabs>
        <w:tab w:val="clear" w:pos="5443"/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3968B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968B0"/>
    <w:rPr>
      <w:rFonts w:ascii="Tahoma" w:hAnsi="Tahoma" w:cs="Tahoma"/>
      <w:sz w:val="16"/>
      <w:szCs w:val="16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F7696C"/>
    <w:rPr>
      <w:color w:val="808080"/>
    </w:rPr>
  </w:style>
  <w:style w:type="table" w:styleId="Tabellenraster">
    <w:name w:val="Table Grid"/>
    <w:basedOn w:val="NormaleTabelle"/>
    <w:rsid w:val="00F76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Raster-Akzent3">
    <w:name w:val="Light Grid Accent 3"/>
    <w:basedOn w:val="NormaleTabelle"/>
    <w:uiPriority w:val="62"/>
    <w:rsid w:val="00083C6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mailto:dispo@grimm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Vorlagen\Anmeldung%20Gewerbekehrichtabfuhr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Anmeldung Gewerbekehrichtabfuhr</Template>
  <TotalTime>0</TotalTime>
  <Pages>1</Pages>
  <Words>81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für die gewichtsbezogene Gewerbekehrichtabfuhr</vt:lpstr>
    </vt:vector>
  </TitlesOfParts>
  <Company>Hewlett-Packard Company</Company>
  <LinksUpToDate>false</LinksUpToDate>
  <CharactersWithSpaces>824</CharactersWithSpaces>
  <SharedDoc>false</SharedDoc>
  <HLinks>
    <vt:vector size="6" baseType="variant">
      <vt:variant>
        <vt:i4>262153</vt:i4>
      </vt:variant>
      <vt:variant>
        <vt:i4>0</vt:i4>
      </vt:variant>
      <vt:variant>
        <vt:i4>0</vt:i4>
      </vt:variant>
      <vt:variant>
        <vt:i4>5</vt:i4>
      </vt:variant>
      <vt:variant>
        <vt:lpwstr>http://www.grimm.ch/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für die gewichtsbezogene Gewerbekehrichtabfuhr</dc:title>
  <dc:creator>Irene  Süess</dc:creator>
  <cp:lastModifiedBy>Sandra Wyler</cp:lastModifiedBy>
  <cp:revision>3</cp:revision>
  <cp:lastPrinted>2019-10-18T13:49:00Z</cp:lastPrinted>
  <dcterms:created xsi:type="dcterms:W3CDTF">2021-05-27T11:14:00Z</dcterms:created>
  <dcterms:modified xsi:type="dcterms:W3CDTF">2021-05-27T13:44:00Z</dcterms:modified>
</cp:coreProperties>
</file>